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napToGrid/>
        <w:spacing w:after="0"/>
        <w:jc w:val="center"/>
        <w:rPr>
          <w:rFonts w:ascii="宋体" w:hAnsi="宋体" w:eastAsia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承诺书</w:t>
      </w:r>
    </w:p>
    <w:p>
      <w:pPr>
        <w:adjustRightInd/>
        <w:snapToGrid/>
        <w:spacing w:after="0"/>
        <w:jc w:val="center"/>
        <w:rPr>
          <w:rFonts w:ascii="宋体" w:hAnsi="宋体" w:eastAsia="宋体"/>
          <w:sz w:val="44"/>
          <w:szCs w:val="44"/>
        </w:rPr>
      </w:pPr>
    </w:p>
    <w:p>
      <w:pPr>
        <w:adjustRightInd/>
        <w:snapToGrid/>
        <w:spacing w:after="0" w:line="360" w:lineRule="auto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师宗县人民医院：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我公司委派工作人员</w:t>
      </w:r>
      <w:r>
        <w:rPr>
          <w:rFonts w:hint="eastAsia" w:ascii="宋体" w:hAnsi="宋体" w:eastAsia="宋体" w:cs="宋体"/>
          <w:color w:val="000000"/>
          <w:sz w:val="32"/>
          <w:szCs w:val="32"/>
          <w:u w:val="single"/>
        </w:rPr>
        <w:t>（姓名）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，身份证号：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，参加师宗县人民医院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2023-CPTJ-00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32"/>
          <w:szCs w:val="32"/>
        </w:rPr>
        <w:t>医学装备推介会。</w:t>
      </w:r>
    </w:p>
    <w:p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在此承诺：报名所提交的各项资格文件扫描件，包括报名表、营业执照、医疗器械生产或经营资质证书、社保缴纳记录、经审计的财务报表、法定代表人身份证明书、法定代表人授权委托书、医疗器械注册证、厂家授权书等材料都合法、合规、真实、有效。如有不实之处，我公司愿负相应法律责任，并承担由此产生的一切后果。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特此声明！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公司名称（盖章）：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sz w:val="32"/>
          <w:szCs w:val="32"/>
        </w:rPr>
      </w:pPr>
    </w:p>
    <w:p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公司法定代表人或授权委托人（签字）：</w:t>
      </w:r>
    </w:p>
    <w:p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>
      <w:pPr>
        <w:spacing w:line="360" w:lineRule="auto"/>
        <w:ind w:firstLine="5120" w:firstLineChars="16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年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月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日</w:t>
      </w:r>
    </w:p>
    <w:sectPr>
      <w:pgSz w:w="11906" w:h="16838"/>
      <w:pgMar w:top="1440" w:right="1440" w:bottom="1440" w:left="1440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31D50"/>
    <w:rsid w:val="00323B43"/>
    <w:rsid w:val="003D37D8"/>
    <w:rsid w:val="00426133"/>
    <w:rsid w:val="004358AB"/>
    <w:rsid w:val="004444D4"/>
    <w:rsid w:val="007E4F64"/>
    <w:rsid w:val="008B7726"/>
    <w:rsid w:val="009C1121"/>
    <w:rsid w:val="00B06713"/>
    <w:rsid w:val="00D31D50"/>
    <w:rsid w:val="00F21B45"/>
    <w:rsid w:val="40FD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1</Pages>
  <Words>44</Words>
  <Characters>257</Characters>
  <Lines>0</Lines>
  <Paragraphs>0</Paragraphs>
  <TotalTime>7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Lenovo</cp:lastModifiedBy>
  <dcterms:modified xsi:type="dcterms:W3CDTF">2023-08-31T07:08:08Z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