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298DB"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 w14:paraId="33463D53"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 w14:paraId="3E68C173"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师宗县人民医院：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3E0F2F8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，参加师宗县人民医院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5</w:t>
      </w:r>
      <w:r>
        <w:rPr>
          <w:rFonts w:ascii="宋体" w:hAnsi="宋体" w:eastAsia="宋体" w:cs="宋体"/>
          <w:color w:val="000000"/>
          <w:sz w:val="32"/>
          <w:szCs w:val="32"/>
        </w:rPr>
        <w:t>-CPTJ-00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2"/>
          <w:szCs w:val="32"/>
        </w:rPr>
        <w:t>医学装备推介会。</w:t>
      </w:r>
    </w:p>
    <w:p w14:paraId="405E69FE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73EB45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22FDF5A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50EB8E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E68F0A9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4D7FCDF6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</w:p>
    <w:p w14:paraId="15E858C4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 w14:paraId="7172A7BE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4B8C0F5"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Y4NGQ1MmE2N2E4ZTU2YmJkYjE4NGQ5NzIyM2Q0ZTMifQ=="/>
  </w:docVars>
  <w:rsids>
    <w:rsidRoot w:val="00D31D50"/>
    <w:rsid w:val="00323B43"/>
    <w:rsid w:val="003D37D8"/>
    <w:rsid w:val="004074DC"/>
    <w:rsid w:val="00426133"/>
    <w:rsid w:val="004358AB"/>
    <w:rsid w:val="004444D4"/>
    <w:rsid w:val="004A1D56"/>
    <w:rsid w:val="00761D92"/>
    <w:rsid w:val="007E4F64"/>
    <w:rsid w:val="008B7726"/>
    <w:rsid w:val="009C1121"/>
    <w:rsid w:val="00B06713"/>
    <w:rsid w:val="00BA55D2"/>
    <w:rsid w:val="00D31D50"/>
    <w:rsid w:val="00F21B45"/>
    <w:rsid w:val="298B54D1"/>
    <w:rsid w:val="469860E9"/>
    <w:rsid w:val="5E5C04C2"/>
    <w:rsid w:val="799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232</Words>
  <Characters>244</Characters>
  <Lines>0</Lines>
  <Paragraphs>0</Paragraphs>
  <TotalTime>7</TotalTime>
  <ScaleCrop>false</ScaleCrop>
  <LinksUpToDate>false</LinksUpToDate>
  <CharactersWithSpaces>288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海天一色</cp:lastModifiedBy>
  <dcterms:modified xsi:type="dcterms:W3CDTF">2025-11-06T07:14:20Z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312B27BDA3D74372ACF715BBD480A7B6_12</vt:lpwstr>
  </property>
  <property fmtid="{D5CDD505-2E9C-101B-9397-08002B2CF9AE}" pid="4" name="KSOTemplateDocerSaveRecord">
    <vt:lpwstr>eyJoZGlkIjoiZjY4NGQ1MmE2N2E4ZTU2YmJkYjE4NGQ5NzIyM2Q0ZTMiLCJ1c2VySWQiOiI1Mzg3MDIxMDQifQ==</vt:lpwstr>
  </property>
</Properties>
</file>